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3B88" w14:textId="77777777" w:rsidR="00AB53C9" w:rsidRDefault="00000000">
      <w:pPr>
        <w:jc w:val="center"/>
        <w:rPr>
          <w:rFonts w:ascii="標楷體" w:eastAsia="標楷體" w:hAnsi="標楷體"/>
          <w:sz w:val="36"/>
        </w:rPr>
      </w:pPr>
      <w:bookmarkStart w:id="0" w:name="_Toc42700340"/>
      <w:r>
        <w:rPr>
          <w:rFonts w:ascii="標楷體" w:eastAsia="標楷體" w:hAnsi="標楷體"/>
          <w:sz w:val="36"/>
        </w:rPr>
        <w:t>朝陽科技大學休閒事業管理系</w:t>
      </w:r>
      <w:bookmarkEnd w:id="0"/>
    </w:p>
    <w:p w14:paraId="420BAB85" w14:textId="69573B88" w:rsidR="00AB53C9" w:rsidRDefault="00000000">
      <w:pPr>
        <w:pStyle w:val="a3"/>
      </w:pPr>
      <w:bookmarkStart w:id="1" w:name="_Toc42700341"/>
      <w:bookmarkStart w:id="2" w:name="_Toc137564683"/>
      <w:r>
        <w:t>11</w:t>
      </w:r>
      <w:r w:rsidR="00BB29AA">
        <w:rPr>
          <w:rFonts w:hint="eastAsia"/>
        </w:rPr>
        <w:t>5</w:t>
      </w:r>
      <w:r>
        <w:t>學年度校外實習週記</w:t>
      </w:r>
      <w:bookmarkEnd w:id="1"/>
      <w:r>
        <w:t>（第＿＿週）</w:t>
      </w:r>
      <w:bookmarkEnd w:id="2"/>
    </w:p>
    <w:tbl>
      <w:tblPr>
        <w:tblW w:w="93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2763"/>
        <w:gridCol w:w="1602"/>
        <w:gridCol w:w="3322"/>
      </w:tblGrid>
      <w:tr w:rsidR="00AB53C9" w14:paraId="52E291FB" w14:textId="77777777">
        <w:tblPrEx>
          <w:tblCellMar>
            <w:top w:w="0" w:type="dxa"/>
            <w:bottom w:w="0" w:type="dxa"/>
          </w:tblCellMar>
        </w:tblPrEx>
        <w:trPr>
          <w:trHeight w:val="976"/>
          <w:jc w:val="center"/>
        </w:trPr>
        <w:tc>
          <w:tcPr>
            <w:tcW w:w="16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EDDC" w14:textId="77777777" w:rsidR="00AB53C9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4FFAA" w14:textId="77777777" w:rsidR="00AB53C9" w:rsidRDefault="00AB53C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1086E" w14:textId="77777777" w:rsidR="00AB53C9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3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3E79" w14:textId="77777777" w:rsidR="00AB53C9" w:rsidRDefault="00AB53C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53C9" w14:paraId="11F15108" w14:textId="77777777">
        <w:tblPrEx>
          <w:tblCellMar>
            <w:top w:w="0" w:type="dxa"/>
            <w:bottom w:w="0" w:type="dxa"/>
          </w:tblCellMar>
        </w:tblPrEx>
        <w:trPr>
          <w:trHeight w:val="97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24EC" w14:textId="77777777" w:rsidR="00AB53C9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公司名稱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04A4E" w14:textId="77777777" w:rsidR="00AB53C9" w:rsidRDefault="00AB53C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F3A46" w14:textId="77777777" w:rsidR="00AB53C9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部門/職稱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6227" w14:textId="77777777" w:rsidR="00AB53C9" w:rsidRDefault="00AB53C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53C9" w14:paraId="414A496B" w14:textId="77777777">
        <w:tblPrEx>
          <w:tblCellMar>
            <w:top w:w="0" w:type="dxa"/>
            <w:bottom w:w="0" w:type="dxa"/>
          </w:tblCellMar>
        </w:tblPrEx>
        <w:trPr>
          <w:trHeight w:val="97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51BB" w14:textId="77777777" w:rsidR="00AB53C9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26B1F" w14:textId="77777777" w:rsidR="00AB53C9" w:rsidRDefault="00000000">
            <w:pPr>
              <w:spacing w:line="0" w:lineRule="atLeast"/>
              <w:ind w:left="-1" w:hanging="11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4539" w14:textId="77777777" w:rsidR="00AB53C9" w:rsidRDefault="00000000">
            <w:pPr>
              <w:spacing w:line="0" w:lineRule="atLeast"/>
              <w:ind w:left="-1" w:hanging="11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880E" w14:textId="77777777" w:rsidR="00AB53C9" w:rsidRDefault="00000000">
            <w:pPr>
              <w:spacing w:line="0" w:lineRule="atLeast"/>
              <w:ind w:left="3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__年__月__日</w:t>
            </w:r>
          </w:p>
          <w:p w14:paraId="4BB04D96" w14:textId="77777777" w:rsidR="00AB53C9" w:rsidRDefault="00000000">
            <w:pPr>
              <w:spacing w:line="0" w:lineRule="atLeast"/>
              <w:ind w:left="3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至</w:t>
            </w:r>
          </w:p>
          <w:p w14:paraId="459D5ECA" w14:textId="77777777" w:rsidR="00AB53C9" w:rsidRDefault="00000000">
            <w:pPr>
              <w:spacing w:line="0" w:lineRule="atLeast"/>
              <w:ind w:left="3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__年__月__日</w:t>
            </w:r>
          </w:p>
        </w:tc>
      </w:tr>
      <w:tr w:rsidR="00AB53C9" w14:paraId="1561A912" w14:textId="77777777">
        <w:tblPrEx>
          <w:tblCellMar>
            <w:top w:w="0" w:type="dxa"/>
            <w:bottom w:w="0" w:type="dxa"/>
          </w:tblCellMar>
        </w:tblPrEx>
        <w:trPr>
          <w:trHeight w:val="3572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6623" w14:textId="77777777" w:rsidR="00AB53C9" w:rsidRDefault="00000000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工作紀錄</w:t>
            </w:r>
          </w:p>
        </w:tc>
        <w:tc>
          <w:tcPr>
            <w:tcW w:w="7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2581" w14:textId="77777777" w:rsidR="00AB53C9" w:rsidRDefault="00AB53C9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3C9" w14:paraId="33792376" w14:textId="77777777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FDDE5" w14:textId="77777777" w:rsidR="00AB53C9" w:rsidRDefault="00000000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特殊表現</w:t>
            </w:r>
          </w:p>
        </w:tc>
        <w:tc>
          <w:tcPr>
            <w:tcW w:w="7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8989" w14:textId="77777777" w:rsidR="00AB53C9" w:rsidRDefault="00AB53C9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3C9" w14:paraId="0FE242B6" w14:textId="77777777">
        <w:tblPrEx>
          <w:tblCellMar>
            <w:top w:w="0" w:type="dxa"/>
            <w:bottom w:w="0" w:type="dxa"/>
          </w:tblCellMar>
        </w:tblPrEx>
        <w:trPr>
          <w:trHeight w:val="3402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45C6" w14:textId="77777777" w:rsidR="00AB53C9" w:rsidRDefault="00000000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學習心得</w:t>
            </w:r>
          </w:p>
          <w:p w14:paraId="744BA9F3" w14:textId="77777777" w:rsidR="00AB53C9" w:rsidRDefault="00000000">
            <w:pPr>
              <w:jc w:val="center"/>
            </w:pPr>
            <w:r>
              <w:rPr>
                <w:rFonts w:eastAsia="標楷體"/>
                <w:kern w:val="0"/>
                <w:szCs w:val="28"/>
              </w:rPr>
              <w:t>(100</w:t>
            </w:r>
            <w:r>
              <w:rPr>
                <w:rFonts w:eastAsia="標楷體"/>
                <w:kern w:val="0"/>
                <w:szCs w:val="28"/>
              </w:rPr>
              <w:t>字以上</w:t>
            </w:r>
            <w:r>
              <w:rPr>
                <w:rFonts w:eastAsia="標楷體"/>
                <w:kern w:val="0"/>
                <w:szCs w:val="28"/>
              </w:rPr>
              <w:t>)</w:t>
            </w:r>
          </w:p>
        </w:tc>
        <w:tc>
          <w:tcPr>
            <w:tcW w:w="7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3B422" w14:textId="77777777" w:rsidR="00AB53C9" w:rsidRDefault="00AB53C9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3C9" w14:paraId="2C37DAC7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9300" w:type="dxa"/>
            <w:gridSpan w:val="4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260918" w14:textId="77777777" w:rsidR="00AB53C9" w:rsidRDefault="00000000">
            <w:pPr>
              <w:snapToGrid w:val="0"/>
              <w:spacing w:before="183"/>
              <w:ind w:right="-91"/>
              <w:jc w:val="right"/>
            </w:pPr>
            <w:r>
              <w:rPr>
                <w:rFonts w:ascii="標楷體" w:eastAsia="標楷體" w:hAnsi="標楷體"/>
                <w:sz w:val="32"/>
                <w:szCs w:val="36"/>
              </w:rPr>
              <w:t>繳交日期：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32"/>
                <w:szCs w:val="36"/>
                <w:u w:val="single"/>
              </w:rPr>
              <w:t>年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32"/>
                <w:szCs w:val="36"/>
                <w:u w:val="single"/>
              </w:rPr>
              <w:t>月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32"/>
                <w:szCs w:val="36"/>
                <w:u w:val="single"/>
              </w:rPr>
              <w:t>日</w:t>
            </w:r>
          </w:p>
        </w:tc>
      </w:tr>
    </w:tbl>
    <w:p w14:paraId="75D0BDE9" w14:textId="77777777" w:rsidR="00AB53C9" w:rsidRDefault="00000000">
      <w:pPr>
        <w:pStyle w:val="a3"/>
        <w:pageBreakBefore/>
      </w:pPr>
      <w:bookmarkStart w:id="3" w:name="_Toc137564684"/>
      <w:r>
        <w:lastRenderedPageBreak/>
        <w:t>學生校外實習紀錄表</w:t>
      </w:r>
      <w:bookmarkEnd w:id="3"/>
    </w:p>
    <w:tbl>
      <w:tblPr>
        <w:tblW w:w="98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2"/>
      </w:tblGrid>
      <w:tr w:rsidR="00AB53C9" w14:paraId="35EA3296" w14:textId="77777777">
        <w:tblPrEx>
          <w:tblCellMar>
            <w:top w:w="0" w:type="dxa"/>
            <w:bottom w:w="0" w:type="dxa"/>
          </w:tblCellMar>
        </w:tblPrEx>
        <w:trPr>
          <w:trHeight w:val="4819"/>
        </w:trPr>
        <w:tc>
          <w:tcPr>
            <w:tcW w:w="9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287A2" w14:textId="77777777" w:rsidR="00AB53C9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請貼照片</w:t>
            </w:r>
            <w:r>
              <w:rPr>
                <w:rFonts w:eastAsia="標楷體"/>
              </w:rPr>
              <w:t>)</w:t>
            </w:r>
          </w:p>
        </w:tc>
      </w:tr>
      <w:tr w:rsidR="00AB53C9" w14:paraId="5590D926" w14:textId="77777777">
        <w:tblPrEx>
          <w:tblCellMar>
            <w:top w:w="0" w:type="dxa"/>
            <w:bottom w:w="0" w:type="dxa"/>
          </w:tblCellMar>
        </w:tblPrEx>
        <w:tc>
          <w:tcPr>
            <w:tcW w:w="9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6B12" w14:textId="77777777" w:rsidR="00AB53C9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相片說明：</w:t>
            </w:r>
          </w:p>
          <w:p w14:paraId="3C4F95CA" w14:textId="77777777" w:rsidR="00AB53C9" w:rsidRDefault="00000000"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拍攝日期</w:t>
            </w:r>
            <w:proofErr w:type="gramStart"/>
            <w:r>
              <w:rPr>
                <w:rFonts w:eastAsia="標楷體"/>
              </w:rPr>
              <w:t>：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年</w:t>
            </w:r>
            <w:proofErr w:type="gramEnd"/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日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星期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)</w:t>
            </w:r>
          </w:p>
          <w:p w14:paraId="543230C9" w14:textId="77777777" w:rsidR="00AB53C9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拍攝地點：</w:t>
            </w:r>
          </w:p>
          <w:p w14:paraId="24867706" w14:textId="77777777" w:rsidR="00AB53C9" w:rsidRDefault="00000000"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拍攝內容：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與主管同事合影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與實習生合影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實習環境設備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其他：</w:t>
            </w:r>
            <w:r>
              <w:rPr>
                <w:rFonts w:eastAsia="標楷體"/>
              </w:rPr>
              <w:t>___________</w:t>
            </w:r>
          </w:p>
        </w:tc>
      </w:tr>
      <w:tr w:rsidR="00AB53C9" w14:paraId="3B645E38" w14:textId="77777777">
        <w:tblPrEx>
          <w:tblCellMar>
            <w:top w:w="0" w:type="dxa"/>
            <w:bottom w:w="0" w:type="dxa"/>
          </w:tblCellMar>
        </w:tblPrEx>
        <w:trPr>
          <w:trHeight w:val="4819"/>
        </w:trPr>
        <w:tc>
          <w:tcPr>
            <w:tcW w:w="9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7AF2" w14:textId="77777777" w:rsidR="00AB53C9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請貼照片</w:t>
            </w:r>
            <w:r>
              <w:rPr>
                <w:rFonts w:eastAsia="標楷體"/>
              </w:rPr>
              <w:t>)</w:t>
            </w:r>
          </w:p>
        </w:tc>
      </w:tr>
      <w:tr w:rsidR="00AB53C9" w14:paraId="6423BE50" w14:textId="77777777">
        <w:tblPrEx>
          <w:tblCellMar>
            <w:top w:w="0" w:type="dxa"/>
            <w:bottom w:w="0" w:type="dxa"/>
          </w:tblCellMar>
        </w:tblPrEx>
        <w:tc>
          <w:tcPr>
            <w:tcW w:w="9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6F0D" w14:textId="77777777" w:rsidR="00AB53C9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相片說明：</w:t>
            </w:r>
          </w:p>
          <w:p w14:paraId="77D3FDFE" w14:textId="77777777" w:rsidR="00AB53C9" w:rsidRDefault="00000000"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拍攝日期</w:t>
            </w:r>
            <w:proofErr w:type="gramStart"/>
            <w:r>
              <w:rPr>
                <w:rFonts w:eastAsia="標楷體"/>
              </w:rPr>
              <w:t>：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年</w:t>
            </w:r>
            <w:proofErr w:type="gramEnd"/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日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星期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</w:rPr>
              <w:t>)</w:t>
            </w:r>
          </w:p>
          <w:p w14:paraId="1AC3E2ED" w14:textId="77777777" w:rsidR="00AB53C9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拍攝地點：</w:t>
            </w:r>
          </w:p>
          <w:p w14:paraId="67E55611" w14:textId="77777777" w:rsidR="00AB53C9" w:rsidRDefault="00000000"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拍攝內容：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與主管同事合影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與實習生合影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實習環境設備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其他：</w:t>
            </w:r>
            <w:r>
              <w:rPr>
                <w:rFonts w:eastAsia="標楷體"/>
              </w:rPr>
              <w:t>___________</w:t>
            </w:r>
          </w:p>
        </w:tc>
      </w:tr>
      <w:tr w:rsidR="00AB53C9" w14:paraId="6B6E77A3" w14:textId="77777777">
        <w:tblPrEx>
          <w:tblCellMar>
            <w:top w:w="0" w:type="dxa"/>
            <w:bottom w:w="0" w:type="dxa"/>
          </w:tblCellMar>
        </w:tblPrEx>
        <w:tc>
          <w:tcPr>
            <w:tcW w:w="9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F1BB" w14:textId="77777777" w:rsidR="00AB53C9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備註：實習紀錄表之照片為選擇性繳交，拍攝照片時請遵守實習場所相關規定。</w:t>
            </w:r>
          </w:p>
        </w:tc>
      </w:tr>
    </w:tbl>
    <w:p w14:paraId="07F086DA" w14:textId="77777777" w:rsidR="00AB53C9" w:rsidRDefault="00AB53C9"/>
    <w:sectPr w:rsidR="00AB53C9">
      <w:pgSz w:w="11906" w:h="16838"/>
      <w:pgMar w:top="720" w:right="720" w:bottom="720" w:left="720" w:header="720" w:footer="720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D4F0" w14:textId="77777777" w:rsidR="0043352D" w:rsidRDefault="0043352D">
      <w:r>
        <w:separator/>
      </w:r>
    </w:p>
  </w:endnote>
  <w:endnote w:type="continuationSeparator" w:id="0">
    <w:p w14:paraId="28DA8FEA" w14:textId="77777777" w:rsidR="0043352D" w:rsidRDefault="0043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A68F" w14:textId="77777777" w:rsidR="0043352D" w:rsidRDefault="0043352D">
      <w:r>
        <w:rPr>
          <w:color w:val="000000"/>
        </w:rPr>
        <w:separator/>
      </w:r>
    </w:p>
  </w:footnote>
  <w:footnote w:type="continuationSeparator" w:id="0">
    <w:p w14:paraId="3CDCA5F3" w14:textId="77777777" w:rsidR="0043352D" w:rsidRDefault="00433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53C9"/>
    <w:rsid w:val="00151BEE"/>
    <w:rsid w:val="0043352D"/>
    <w:rsid w:val="00782ABD"/>
    <w:rsid w:val="00AB53C9"/>
    <w:rsid w:val="00BB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D0FCA"/>
  <w15:docId w15:val="{BB50ED23-FC25-422A-BBA0-AAA8041E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大標"/>
    <w:basedOn w:val="a"/>
    <w:pPr>
      <w:jc w:val="center"/>
    </w:pPr>
    <w:rPr>
      <w:rFonts w:ascii="標楷體" w:eastAsia="標楷體" w:hAnsi="標楷體"/>
      <w:b/>
      <w:bCs/>
      <w:sz w:val="36"/>
      <w:szCs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a8">
    <w:name w:val="手冊大標 字元"/>
    <w:rPr>
      <w:rFonts w:ascii="標楷體" w:eastAsia="標楷體" w:hAnsi="標楷體"/>
      <w:b/>
      <w:bCs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翁雨敬</dc:creator>
  <dc:description/>
  <cp:lastModifiedBy>翁雨敬</cp:lastModifiedBy>
  <cp:revision>2</cp:revision>
  <dcterms:created xsi:type="dcterms:W3CDTF">2026-06-22T00:34:00Z</dcterms:created>
  <dcterms:modified xsi:type="dcterms:W3CDTF">2026-06-22T00:34:00Z</dcterms:modified>
</cp:coreProperties>
</file>